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1BD3F" w14:textId="4352B8D4" w:rsidR="00806FF3" w:rsidRDefault="00B673E9" w:rsidP="00F01435">
      <w:sdt>
        <w:sdtPr>
          <w:id w:val="2124493152"/>
          <w:placeholder>
            <w:docPart w:val="5DA0D81206904D4F9DE4878CB892225B"/>
          </w:placeholder>
          <w:temporary/>
          <w:showingPlcHdr/>
          <w15:appearance w15:val="hidden"/>
        </w:sdtPr>
        <w:sdtEndPr/>
        <w:sdtContent>
          <w:r w:rsidR="005D6CC7" w:rsidRPr="005D6CC7">
            <w:t>Fill out the form below completely.  All receipts should be attached to the form and emailed to</w:t>
          </w:r>
        </w:sdtContent>
      </w:sdt>
      <w:r w:rsidR="005D6CC7">
        <w:t xml:space="preserve"> </w:t>
      </w:r>
      <w:r w:rsidR="00140939" w:rsidRPr="00140939">
        <w:t>racheter@gmail.com</w:t>
      </w:r>
      <w:r w:rsidR="00C72268"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6"/>
        <w:gridCol w:w="8014"/>
      </w:tblGrid>
      <w:tr w:rsidR="00650259" w:rsidRPr="00846B76" w14:paraId="6C479475" w14:textId="77777777" w:rsidTr="00367F37">
        <w:trPr>
          <w:trHeight w:val="452"/>
        </w:trPr>
        <w:tc>
          <w:tcPr>
            <w:tcW w:w="1290" w:type="pct"/>
            <w:vAlign w:val="bottom"/>
          </w:tcPr>
          <w:p w14:paraId="23B5D276" w14:textId="508B823B" w:rsidR="00650259" w:rsidRPr="00367F37" w:rsidRDefault="00B673E9" w:rsidP="00367F37">
            <w:pPr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1154723608"/>
                <w:placeholder>
                  <w:docPart w:val="8A9C2682A3E74FD985951B12E218D113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367F37">
                  <w:rPr>
                    <w:b/>
                    <w:bCs/>
                    <w:sz w:val="24"/>
                    <w:szCs w:val="24"/>
                  </w:rPr>
                  <w:t>Date</w:t>
                </w:r>
              </w:sdtContent>
            </w:sdt>
            <w:r w:rsidR="00F213C0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710" w:type="pct"/>
            <w:tcBorders>
              <w:bottom w:val="single" w:sz="4" w:space="0" w:color="auto"/>
            </w:tcBorders>
            <w:vAlign w:val="bottom"/>
          </w:tcPr>
          <w:p w14:paraId="1157B1AA" w14:textId="410CA6EC" w:rsidR="00650259" w:rsidRPr="00367F37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CDB25BD" w14:textId="77777777" w:rsidTr="00367F37">
        <w:trPr>
          <w:trHeight w:val="437"/>
        </w:trPr>
        <w:tc>
          <w:tcPr>
            <w:tcW w:w="1290" w:type="pct"/>
            <w:vAlign w:val="bottom"/>
          </w:tcPr>
          <w:p w14:paraId="11173435" w14:textId="5C29F43C" w:rsidR="00650259" w:rsidRPr="00367F37" w:rsidRDefault="00140939" w:rsidP="00367F37">
            <w:pPr>
              <w:jc w:val="right"/>
              <w:rPr>
                <w:b/>
                <w:bCs/>
                <w:sz w:val="24"/>
                <w:szCs w:val="24"/>
              </w:rPr>
            </w:pPr>
            <w:r w:rsidRPr="00367F37">
              <w:rPr>
                <w:b/>
                <w:bCs/>
                <w:sz w:val="24"/>
                <w:szCs w:val="24"/>
              </w:rPr>
              <w:t>Expense Description</w:t>
            </w:r>
            <w:r w:rsidR="00F213C0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710" w:type="pct"/>
            <w:tcBorders>
              <w:bottom w:val="single" w:sz="4" w:space="0" w:color="auto"/>
            </w:tcBorders>
            <w:vAlign w:val="bottom"/>
          </w:tcPr>
          <w:p w14:paraId="423A97B7" w14:textId="1D6C92FD" w:rsidR="00650259" w:rsidRPr="00367F37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4DAE325E" w14:textId="77777777" w:rsidTr="00367F37">
        <w:trPr>
          <w:trHeight w:val="437"/>
        </w:trPr>
        <w:tc>
          <w:tcPr>
            <w:tcW w:w="1290" w:type="pct"/>
            <w:vAlign w:val="bottom"/>
          </w:tcPr>
          <w:p w14:paraId="23F4236A" w14:textId="71AEDB8F" w:rsidR="00650259" w:rsidRPr="00367F37" w:rsidRDefault="00B673E9" w:rsidP="00367F37">
            <w:pPr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461695491"/>
                <w:placeholder>
                  <w:docPart w:val="77B38425DAE343EDAAF01C34E303824B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367F37">
                  <w:rPr>
                    <w:b/>
                    <w:bCs/>
                    <w:sz w:val="24"/>
                    <w:szCs w:val="24"/>
                  </w:rPr>
                  <w:t>Submitted by</w:t>
                </w:r>
              </w:sdtContent>
            </w:sdt>
            <w:r w:rsidR="00F213C0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710" w:type="pct"/>
            <w:tcBorders>
              <w:bottom w:val="single" w:sz="4" w:space="0" w:color="auto"/>
            </w:tcBorders>
            <w:vAlign w:val="bottom"/>
          </w:tcPr>
          <w:p w14:paraId="67FF7166" w14:textId="694FB2EC" w:rsidR="00650259" w:rsidRPr="00367F37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FB39BE" w:rsidRPr="00846B76" w14:paraId="3AF92C4E" w14:textId="77777777" w:rsidTr="00367F37">
        <w:trPr>
          <w:trHeight w:val="437"/>
        </w:trPr>
        <w:tc>
          <w:tcPr>
            <w:tcW w:w="1290" w:type="pct"/>
            <w:vAlign w:val="bottom"/>
          </w:tcPr>
          <w:p w14:paraId="720467BD" w14:textId="3B00903B" w:rsidR="00FB39BE" w:rsidRDefault="00FB39BE" w:rsidP="00367F3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3710" w:type="pct"/>
            <w:tcBorders>
              <w:bottom w:val="single" w:sz="4" w:space="0" w:color="auto"/>
            </w:tcBorders>
            <w:vAlign w:val="bottom"/>
          </w:tcPr>
          <w:p w14:paraId="2E0CC548" w14:textId="318FFEB9" w:rsidR="00FB39BE" w:rsidRPr="00367F37" w:rsidRDefault="00FB39BE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129469C4" w14:textId="77777777" w:rsidTr="00367F37">
        <w:trPr>
          <w:trHeight w:val="452"/>
        </w:trPr>
        <w:tc>
          <w:tcPr>
            <w:tcW w:w="1290" w:type="pct"/>
            <w:vAlign w:val="bottom"/>
          </w:tcPr>
          <w:p w14:paraId="2ECF1199" w14:textId="1EB48BF1" w:rsidR="00650259" w:rsidRPr="00367F37" w:rsidRDefault="00FB39BE" w:rsidP="00367F3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Phone:</w:t>
            </w:r>
          </w:p>
        </w:tc>
        <w:tc>
          <w:tcPr>
            <w:tcW w:w="3710" w:type="pct"/>
            <w:tcBorders>
              <w:bottom w:val="single" w:sz="4" w:space="0" w:color="auto"/>
            </w:tcBorders>
            <w:vAlign w:val="bottom"/>
          </w:tcPr>
          <w:p w14:paraId="58E2DF11" w14:textId="7C2BC3C3" w:rsidR="00650259" w:rsidRPr="00367F37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04658AB6" w14:textId="77777777" w:rsidTr="00367F37">
        <w:trPr>
          <w:trHeight w:val="437"/>
        </w:trPr>
        <w:tc>
          <w:tcPr>
            <w:tcW w:w="1290" w:type="pct"/>
            <w:vAlign w:val="bottom"/>
          </w:tcPr>
          <w:p w14:paraId="62AA4ED4" w14:textId="4618712D" w:rsidR="00650259" w:rsidRPr="00367F37" w:rsidRDefault="00FB39BE" w:rsidP="00367F3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Email:</w:t>
            </w:r>
          </w:p>
        </w:tc>
        <w:tc>
          <w:tcPr>
            <w:tcW w:w="3710" w:type="pct"/>
            <w:tcBorders>
              <w:bottom w:val="single" w:sz="4" w:space="0" w:color="auto"/>
            </w:tcBorders>
            <w:vAlign w:val="bottom"/>
          </w:tcPr>
          <w:p w14:paraId="3A9F17EC" w14:textId="360217C3" w:rsidR="00650259" w:rsidRPr="00367F37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0AECDA61" w14:textId="77777777" w:rsidR="00806FF3" w:rsidRDefault="00806FF3" w:rsidP="0073326A">
      <w:pPr>
        <w:spacing w:after="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5"/>
        <w:gridCol w:w="415"/>
        <w:gridCol w:w="2700"/>
      </w:tblGrid>
      <w:tr w:rsidR="00806FF3" w:rsidRPr="00846B76" w14:paraId="3514F4AD" w14:textId="77777777" w:rsidTr="00F01435">
        <w:tc>
          <w:tcPr>
            <w:tcW w:w="3558" w:type="pct"/>
            <w:vAlign w:val="bottom"/>
          </w:tcPr>
          <w:p w14:paraId="6B21C10D" w14:textId="77777777" w:rsidR="00806FF3" w:rsidRDefault="00140939" w:rsidP="005D6CC7">
            <w:pPr>
              <w:rPr>
                <w:b/>
                <w:bCs/>
              </w:rPr>
            </w:pPr>
            <w:r w:rsidRPr="00F01435">
              <w:rPr>
                <w:b/>
                <w:bCs/>
              </w:rPr>
              <w:t>Itemized Expenses</w:t>
            </w:r>
            <w:r w:rsidR="00F01435">
              <w:rPr>
                <w:b/>
                <w:bCs/>
              </w:rPr>
              <w:t>:</w:t>
            </w:r>
          </w:p>
          <w:p w14:paraId="3B82717D" w14:textId="6FECD12E" w:rsidR="00F01435" w:rsidRPr="00F01435" w:rsidRDefault="00F01435" w:rsidP="005D6CC7">
            <w:pPr>
              <w:rPr>
                <w:b/>
                <w:bCs/>
              </w:rPr>
            </w:pPr>
          </w:p>
        </w:tc>
        <w:tc>
          <w:tcPr>
            <w:tcW w:w="192" w:type="pct"/>
          </w:tcPr>
          <w:p w14:paraId="16488F5F" w14:textId="77777777" w:rsidR="00806FF3" w:rsidRPr="00846B76" w:rsidRDefault="00806FF3" w:rsidP="00806FF3">
            <w:pPr>
              <w:spacing w:before="240"/>
            </w:pPr>
          </w:p>
        </w:tc>
        <w:sdt>
          <w:sdtPr>
            <w:rPr>
              <w:b/>
              <w:bCs/>
            </w:rPr>
            <w:id w:val="-1960097559"/>
            <w:placeholder>
              <w:docPart w:val="9669E1F1B0074EAA9AEF99A4A9F89D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14:paraId="78B0E382" w14:textId="77777777" w:rsidR="00806FF3" w:rsidRPr="00367F37" w:rsidRDefault="005D6CC7" w:rsidP="005D6CC7">
                <w:pPr>
                  <w:jc w:val="right"/>
                  <w:rPr>
                    <w:b/>
                    <w:bCs/>
                  </w:rPr>
                </w:pPr>
                <w:r w:rsidRPr="00367F37">
                  <w:rPr>
                    <w:b/>
                    <w:bCs/>
                  </w:rPr>
                  <w:t>Amount</w:t>
                </w:r>
              </w:p>
            </w:tc>
          </w:sdtContent>
        </w:sdt>
      </w:tr>
      <w:tr w:rsidR="00806FF3" w:rsidRPr="00F01435" w14:paraId="02DE09DB" w14:textId="77777777" w:rsidTr="00F01435">
        <w:tc>
          <w:tcPr>
            <w:tcW w:w="3558" w:type="pct"/>
            <w:tcBorders>
              <w:bottom w:val="single" w:sz="4" w:space="0" w:color="auto"/>
            </w:tcBorders>
          </w:tcPr>
          <w:p w14:paraId="7FFB73D3" w14:textId="5A4F761A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6C9763D4" w14:textId="77777777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06DDB7BA" w14:textId="40C4EB15" w:rsidR="00806FF3" w:rsidRPr="00F01435" w:rsidRDefault="00806FF3" w:rsidP="00F01435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F01435" w14:paraId="4707F621" w14:textId="77777777" w:rsidTr="00F01435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1B2CBB47" w14:textId="35729857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1E19466C" w14:textId="77777777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AAF6D7B" w14:textId="5D7B6715" w:rsidR="00806FF3" w:rsidRPr="00F01435" w:rsidRDefault="00806FF3" w:rsidP="00F01435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F01435" w14:paraId="6C07B191" w14:textId="77777777" w:rsidTr="00F01435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177A1FCA" w14:textId="084B13BB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43224D04" w14:textId="77777777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5F17AFB" w14:textId="622E8464" w:rsidR="00806FF3" w:rsidRPr="00F01435" w:rsidRDefault="00806FF3" w:rsidP="00F01435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F01435" w14:paraId="7BF2CDDC" w14:textId="77777777" w:rsidTr="00F01435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7E340554" w14:textId="4340A368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2CBD58E2" w14:textId="77777777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7707A932" w14:textId="2D99E285" w:rsidR="00806FF3" w:rsidRPr="00F01435" w:rsidRDefault="00806FF3" w:rsidP="00F01435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F01435" w14:paraId="75CFB76D" w14:textId="77777777" w:rsidTr="00F01435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2CD063F0" w14:textId="77777777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5196C122" w14:textId="77777777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F7C121D" w14:textId="77777777" w:rsidR="00806FF3" w:rsidRPr="00F01435" w:rsidRDefault="00806FF3" w:rsidP="00F01435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F01435" w:rsidRPr="00F01435" w14:paraId="141D5215" w14:textId="77777777" w:rsidTr="00F01435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5A3CD302" w14:textId="77777777" w:rsidR="00F01435" w:rsidRPr="00F01435" w:rsidRDefault="00F01435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6A77EAC9" w14:textId="77777777" w:rsidR="00F01435" w:rsidRPr="00F01435" w:rsidRDefault="00F01435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57712EA" w14:textId="77777777" w:rsidR="00F01435" w:rsidRPr="00F01435" w:rsidRDefault="00F01435" w:rsidP="00F01435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367F37" w:rsidRPr="00F01435" w14:paraId="783D5982" w14:textId="77777777" w:rsidTr="00F01435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6BC79A44" w14:textId="77777777" w:rsidR="00367F37" w:rsidRPr="00F01435" w:rsidRDefault="00367F37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63760455" w14:textId="77777777" w:rsidR="00367F37" w:rsidRPr="00F01435" w:rsidRDefault="00367F37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19124CB" w14:textId="77777777" w:rsidR="00367F37" w:rsidRPr="00F01435" w:rsidRDefault="00367F37" w:rsidP="00F01435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F01435" w14:paraId="6A4032B8" w14:textId="77777777" w:rsidTr="00F01435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3CBCC915" w14:textId="77777777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92" w:type="pct"/>
          </w:tcPr>
          <w:p w14:paraId="317B0777" w14:textId="77777777" w:rsidR="00806FF3" w:rsidRPr="00F01435" w:rsidRDefault="00806FF3" w:rsidP="00806FF3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7DA3C17" w14:textId="77777777" w:rsidR="00806FF3" w:rsidRPr="00F01435" w:rsidRDefault="00806FF3" w:rsidP="00F01435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806FF3" w:rsidRPr="00846B76" w14:paraId="220DFE25" w14:textId="77777777" w:rsidTr="00F01435">
        <w:sdt>
          <w:sdtPr>
            <w:rPr>
              <w:b/>
              <w:bCs/>
            </w:rPr>
            <w:id w:val="-1349872469"/>
            <w:placeholder>
              <w:docPart w:val="6CF82AE640BF4CB19F113AED986110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tcBorders>
                  <w:top w:val="single" w:sz="4" w:space="0" w:color="auto"/>
                </w:tcBorders>
                <w:vAlign w:val="bottom"/>
              </w:tcPr>
              <w:p w14:paraId="3BE69A0E" w14:textId="00B66031" w:rsidR="00806FF3" w:rsidRPr="00367F37" w:rsidRDefault="00C72268" w:rsidP="00367F37">
                <w:pPr>
                  <w:jc w:val="right"/>
                  <w:rPr>
                    <w:b/>
                    <w:bCs/>
                  </w:rPr>
                </w:pPr>
                <w:r w:rsidRPr="00367F37">
                  <w:rPr>
                    <w:b/>
                    <w:bCs/>
                  </w:rPr>
                  <w:t>Total</w:t>
                </w:r>
              </w:p>
            </w:tc>
          </w:sdtContent>
        </w:sdt>
        <w:tc>
          <w:tcPr>
            <w:tcW w:w="192" w:type="pct"/>
          </w:tcPr>
          <w:p w14:paraId="18B0E36E" w14:textId="77777777" w:rsidR="00806FF3" w:rsidRPr="00367F37" w:rsidRDefault="00806FF3" w:rsidP="00367F37">
            <w:pPr>
              <w:spacing w:before="120"/>
              <w:jc w:val="right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511AC5B" w14:textId="0393DB44" w:rsidR="00806FF3" w:rsidRPr="00846B76" w:rsidRDefault="00806FF3" w:rsidP="00F01435">
            <w:pPr>
              <w:spacing w:before="120"/>
              <w:jc w:val="right"/>
            </w:pPr>
          </w:p>
        </w:tc>
      </w:tr>
    </w:tbl>
    <w:p w14:paraId="0DDB982D" w14:textId="77777777" w:rsidR="00806FF3" w:rsidRPr="00732B16" w:rsidRDefault="00806FF3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0"/>
        <w:gridCol w:w="1631"/>
        <w:gridCol w:w="1310"/>
        <w:gridCol w:w="2238"/>
        <w:gridCol w:w="1034"/>
        <w:gridCol w:w="2072"/>
      </w:tblGrid>
      <w:tr w:rsidR="00B160CA" w:rsidRPr="00846B76" w14:paraId="3F56B649" w14:textId="77777777" w:rsidTr="005D6CC7">
        <w:sdt>
          <w:sdtPr>
            <w:id w:val="1643931893"/>
            <w:placeholder>
              <w:docPart w:val="3D5F0FE2B7AE4FE8BB3BB110EC638E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center"/>
              </w:tcPr>
              <w:p w14:paraId="3C69BBCF" w14:textId="77777777" w:rsidR="00B160CA" w:rsidRPr="005D6CC7" w:rsidRDefault="005D6CC7" w:rsidP="005D6CC7">
                <w:pPr>
                  <w:pStyle w:val="Heading1"/>
                  <w:outlineLvl w:val="0"/>
                </w:pPr>
                <w:r w:rsidRPr="005D6CC7">
                  <w:t>Treasurer Use Only</w:t>
                </w:r>
              </w:p>
            </w:tc>
          </w:sdtContent>
        </w:sdt>
      </w:tr>
      <w:tr w:rsidR="00B160CA" w:rsidRPr="00846B76" w14:paraId="023B099B" w14:textId="77777777" w:rsidTr="005D6CC7">
        <w:sdt>
          <w:sdtPr>
            <w:id w:val="1753941409"/>
            <w:placeholder>
              <w:docPart w:val="0A911EC0FCEC4BBA85BE02DBA6C844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2" w:type="pct"/>
                <w:vAlign w:val="bottom"/>
              </w:tcPr>
              <w:p w14:paraId="7C9BF04C" w14:textId="77777777" w:rsidR="00B160CA" w:rsidRPr="00846B76" w:rsidRDefault="005D6CC7" w:rsidP="005D6CC7">
                <w:r w:rsidRPr="005D6CC7">
                  <w:t>Check Number</w:t>
                </w:r>
              </w:p>
            </w:tc>
          </w:sdtContent>
        </w:sdt>
        <w:tc>
          <w:tcPr>
            <w:tcW w:w="859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055E9564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1513030952"/>
            <w:placeholder>
              <w:docPart w:val="E772C766A1CF46DF941DE6738F0478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8" w:type="pct"/>
                <w:vAlign w:val="bottom"/>
              </w:tcPr>
              <w:p w14:paraId="1895C185" w14:textId="77777777" w:rsidR="00B160CA" w:rsidRPr="00846B76" w:rsidRDefault="005D6CC7" w:rsidP="005D6CC7">
                <w:r w:rsidRPr="005D6CC7">
                  <w:t>Amount</w:t>
                </w:r>
              </w:p>
            </w:tc>
          </w:sdtContent>
        </w:sdt>
        <w:tc>
          <w:tcPr>
            <w:tcW w:w="1039" w:type="pct"/>
            <w:tcBorders>
              <w:top w:val="nil"/>
              <w:bottom w:val="single" w:sz="2" w:space="0" w:color="auto"/>
            </w:tcBorders>
            <w:vAlign w:val="bottom"/>
          </w:tcPr>
          <w:p w14:paraId="442DDAE4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-1183045000"/>
            <w:placeholder>
              <w:docPart w:val="BDAC38DF3E4C424B8CCBEDEA039AC8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0" w:type="pct"/>
                <w:vAlign w:val="bottom"/>
              </w:tcPr>
              <w:p w14:paraId="2E3332EC" w14:textId="77777777" w:rsidR="00B160CA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14:paraId="7D355641" w14:textId="77777777" w:rsidR="00B160CA" w:rsidRPr="00846B76" w:rsidRDefault="00B160CA" w:rsidP="005D6CC7">
            <w:pPr>
              <w:spacing w:before="240"/>
            </w:pPr>
          </w:p>
        </w:tc>
      </w:tr>
      <w:tr w:rsidR="00B160CA" w:rsidRPr="00846B76" w14:paraId="1C7294E3" w14:textId="77777777" w:rsidTr="005D6CC7">
        <w:sdt>
          <w:sdtPr>
            <w:id w:val="1330795787"/>
            <w:placeholder>
              <w:docPart w:val="FE9DF80C39AF40D092A6A17B886B46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4" w:type="pct"/>
                <w:gridSpan w:val="2"/>
                <w:vAlign w:val="bottom"/>
              </w:tcPr>
              <w:p w14:paraId="2DEC3AE1" w14:textId="77777777" w:rsidR="00B160CA" w:rsidRPr="00B160CA" w:rsidRDefault="005D6CC7" w:rsidP="005D6CC7">
                <w:r w:rsidRPr="005D6CC7">
                  <w:t>Budget Category</w:t>
                </w:r>
              </w:p>
            </w:tc>
          </w:sdtContent>
        </w:sdt>
        <w:tc>
          <w:tcPr>
            <w:tcW w:w="3846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5A9B8CBA" w14:textId="77777777" w:rsidR="00B160CA" w:rsidRDefault="00B160CA" w:rsidP="005D6CC7">
            <w:pPr>
              <w:spacing w:before="240"/>
            </w:pPr>
          </w:p>
        </w:tc>
      </w:tr>
      <w:tr w:rsidR="00B160CA" w:rsidRPr="00B160CA" w14:paraId="6398FD61" w14:textId="77777777" w:rsidTr="00F44C49">
        <w:tc>
          <w:tcPr>
            <w:tcW w:w="1154" w:type="pct"/>
            <w:gridSpan w:val="2"/>
            <w:vAlign w:val="bottom"/>
          </w:tcPr>
          <w:p w14:paraId="72C68FB8" w14:textId="77777777" w:rsidR="00B160CA" w:rsidRPr="00B160CA" w:rsidRDefault="00B160CA" w:rsidP="005D6CC7">
            <w:pPr>
              <w:rPr>
                <w:sz w:val="22"/>
              </w:rPr>
            </w:pPr>
          </w:p>
        </w:tc>
        <w:tc>
          <w:tcPr>
            <w:tcW w:w="3846" w:type="pct"/>
            <w:gridSpan w:val="5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46847C15" w14:textId="77777777" w:rsidR="00B160CA" w:rsidRPr="00B160CA" w:rsidRDefault="00B160CA" w:rsidP="005D6CC7">
            <w:pPr>
              <w:rPr>
                <w:sz w:val="22"/>
              </w:rPr>
            </w:pPr>
          </w:p>
        </w:tc>
      </w:tr>
      <w:tr w:rsidR="00F44C49" w:rsidRPr="00B160CA" w14:paraId="419E58BE" w14:textId="77777777" w:rsidTr="005D6CC7">
        <w:tc>
          <w:tcPr>
            <w:tcW w:w="1154" w:type="pct"/>
            <w:gridSpan w:val="2"/>
            <w:vAlign w:val="bottom"/>
          </w:tcPr>
          <w:p w14:paraId="3441BA74" w14:textId="77777777" w:rsidR="00F44C49" w:rsidRPr="00B160CA" w:rsidRDefault="00F44C49" w:rsidP="005D6CC7">
            <w:pPr>
              <w:rPr>
                <w:sz w:val="22"/>
              </w:rPr>
            </w:pPr>
          </w:p>
        </w:tc>
        <w:tc>
          <w:tcPr>
            <w:tcW w:w="3846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589AB1A8" w14:textId="77777777" w:rsidR="00F44C49" w:rsidRPr="00B160CA" w:rsidRDefault="00F44C49" w:rsidP="005D6CC7">
            <w:pPr>
              <w:rPr>
                <w:sz w:val="22"/>
              </w:rPr>
            </w:pPr>
          </w:p>
        </w:tc>
      </w:tr>
    </w:tbl>
    <w:p w14:paraId="7F3D6493" w14:textId="72BF3B46" w:rsidR="00CE6104" w:rsidRDefault="00CE6104" w:rsidP="00E677FE">
      <w:pPr>
        <w:spacing w:after="0"/>
        <w:rPr>
          <w:sz w:val="12"/>
          <w:szCs w:val="16"/>
        </w:rPr>
      </w:pPr>
    </w:p>
    <w:p w14:paraId="2D51ECDC" w14:textId="3F2E50DD" w:rsidR="00F44C49" w:rsidRPr="00F44C49" w:rsidRDefault="00615068" w:rsidP="00E677FE">
      <w:pPr>
        <w:spacing w:after="0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10486" wp14:editId="0B303DDB">
                <wp:simplePos x="0" y="0"/>
                <wp:positionH relativeFrom="column">
                  <wp:posOffset>-619125</wp:posOffset>
                </wp:positionH>
                <wp:positionV relativeFrom="paragraph">
                  <wp:posOffset>208915</wp:posOffset>
                </wp:positionV>
                <wp:extent cx="7934325" cy="190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43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59635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75pt,16.45pt" to="8in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" strokecolor="#a5a5a5 [2092]" strokeweight=".5pt">
                <v:stroke dashstyle="dash" joinstyle="miter"/>
              </v:line>
            </w:pict>
          </mc:Fallback>
        </mc:AlternateContent>
      </w:r>
    </w:p>
    <w:p w14:paraId="46055CC8" w14:textId="77777777" w:rsidR="00F44C49" w:rsidRPr="00F01435" w:rsidRDefault="00F44C49" w:rsidP="00E677FE">
      <w:pPr>
        <w:spacing w:after="0"/>
        <w:rPr>
          <w:sz w:val="18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7789"/>
      </w:tblGrid>
      <w:tr w:rsidR="00F44C49" w:rsidRPr="00F44C49" w14:paraId="5A8B7670" w14:textId="77777777" w:rsidTr="00F44C49">
        <w:sdt>
          <w:sdtPr>
            <w:rPr>
              <w:b/>
              <w:bCs/>
              <w:sz w:val="24"/>
              <w:szCs w:val="24"/>
            </w:rPr>
            <w:id w:val="-161320991"/>
            <w:placeholder>
              <w:docPart w:val="12CB32C928654C54BEAE39B18E5054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4" w:type="pct"/>
                <w:vAlign w:val="bottom"/>
              </w:tcPr>
              <w:p w14:paraId="419D2F27" w14:textId="77777777" w:rsidR="00F44C49" w:rsidRPr="00F01435" w:rsidRDefault="00F44C49" w:rsidP="00F44C49">
                <w:pPr>
                  <w:jc w:val="right"/>
                  <w:rPr>
                    <w:b/>
                    <w:bCs/>
                    <w:sz w:val="24"/>
                    <w:szCs w:val="24"/>
                  </w:rPr>
                </w:pPr>
                <w:r w:rsidRPr="00F01435">
                  <w:rPr>
                    <w:b/>
                    <w:bCs/>
                    <w:sz w:val="24"/>
                    <w:szCs w:val="24"/>
                  </w:rPr>
                  <w:t>Send Check to (name)</w:t>
                </w:r>
              </w:p>
            </w:tc>
          </w:sdtContent>
        </w:sdt>
        <w:tc>
          <w:tcPr>
            <w:tcW w:w="3606" w:type="pct"/>
            <w:tcBorders>
              <w:bottom w:val="single" w:sz="4" w:space="0" w:color="auto"/>
            </w:tcBorders>
            <w:vAlign w:val="bottom"/>
          </w:tcPr>
          <w:p w14:paraId="4626D378" w14:textId="64F85B9A" w:rsidR="00F44C49" w:rsidRPr="00F01435" w:rsidRDefault="00F44C49" w:rsidP="00100705">
            <w:pPr>
              <w:spacing w:before="120"/>
              <w:rPr>
                <w:sz w:val="24"/>
                <w:szCs w:val="24"/>
              </w:rPr>
            </w:pPr>
          </w:p>
        </w:tc>
      </w:tr>
      <w:tr w:rsidR="00F44C49" w:rsidRPr="00F44C49" w14:paraId="4FC1518C" w14:textId="77777777" w:rsidTr="00F44C49">
        <w:tc>
          <w:tcPr>
            <w:tcW w:w="1394" w:type="pct"/>
            <w:vAlign w:val="bottom"/>
          </w:tcPr>
          <w:p w14:paraId="334B8A58" w14:textId="2AA46875" w:rsidR="00F44C49" w:rsidRPr="00F01435" w:rsidRDefault="00B673E9" w:rsidP="00F44C49">
            <w:pPr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-1800907052"/>
                <w:placeholder>
                  <w:docPart w:val="7BA556027C164BA698054518AB30DD54"/>
                </w:placeholder>
                <w:temporary/>
                <w:showingPlcHdr/>
                <w15:appearance w15:val="hidden"/>
              </w:sdtPr>
              <w:sdtEndPr/>
              <w:sdtContent>
                <w:r w:rsidR="00F44C49" w:rsidRPr="00F01435">
                  <w:rPr>
                    <w:b/>
                    <w:bCs/>
                    <w:sz w:val="24"/>
                    <w:szCs w:val="24"/>
                  </w:rPr>
                  <w:t>Address</w:t>
                </w:r>
              </w:sdtContent>
            </w:sdt>
            <w:r w:rsidR="00F44C49" w:rsidRPr="00F01435">
              <w:rPr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071BC5" w14:textId="26DF057A" w:rsidR="00F44C49" w:rsidRPr="00F01435" w:rsidRDefault="00F44C49" w:rsidP="00100705">
            <w:pPr>
              <w:spacing w:before="120"/>
              <w:rPr>
                <w:sz w:val="24"/>
                <w:szCs w:val="24"/>
              </w:rPr>
            </w:pPr>
          </w:p>
        </w:tc>
      </w:tr>
      <w:tr w:rsidR="00F44C49" w:rsidRPr="00F44C49" w14:paraId="7BBB52BA" w14:textId="77777777" w:rsidTr="00F213C0">
        <w:trPr>
          <w:trHeight w:val="70"/>
        </w:trPr>
        <w:sdt>
          <w:sdtPr>
            <w:rPr>
              <w:b/>
              <w:bCs/>
              <w:sz w:val="24"/>
              <w:szCs w:val="24"/>
            </w:rPr>
            <w:id w:val="-812094125"/>
            <w:placeholder>
              <w:docPart w:val="DFB78BC40D5143D2A3E691A46D7462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4" w:type="pct"/>
                <w:vAlign w:val="bottom"/>
              </w:tcPr>
              <w:p w14:paraId="466240CD" w14:textId="77777777" w:rsidR="00F44C49" w:rsidRPr="00F01435" w:rsidRDefault="00F44C49" w:rsidP="00F44C49">
                <w:pPr>
                  <w:jc w:val="right"/>
                  <w:rPr>
                    <w:b/>
                    <w:bCs/>
                    <w:sz w:val="24"/>
                    <w:szCs w:val="24"/>
                  </w:rPr>
                </w:pPr>
                <w:r w:rsidRPr="00F01435">
                  <w:rPr>
                    <w:b/>
                    <w:bCs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606" w:type="pct"/>
            <w:tcBorders>
              <w:bottom w:val="single" w:sz="4" w:space="0" w:color="auto"/>
            </w:tcBorders>
            <w:vAlign w:val="bottom"/>
          </w:tcPr>
          <w:p w14:paraId="425CC340" w14:textId="12448B0D" w:rsidR="00F44C49" w:rsidRPr="00F01435" w:rsidRDefault="00F44C49" w:rsidP="00100705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6891EF7B" w14:textId="77777777" w:rsidR="00F44C49" w:rsidRPr="00732B16" w:rsidRDefault="00F44C49" w:rsidP="00F44C49">
      <w:pPr>
        <w:spacing w:after="0"/>
        <w:rPr>
          <w:sz w:val="12"/>
          <w:szCs w:val="16"/>
        </w:rPr>
      </w:pPr>
    </w:p>
    <w:sectPr w:rsidR="00F44C49" w:rsidRPr="00732B16" w:rsidSect="00367F37">
      <w:headerReference w:type="default" r:id="rId10"/>
      <w:pgSz w:w="12240" w:h="15840"/>
      <w:pgMar w:top="576" w:right="720" w:bottom="576" w:left="720" w:header="432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D58C6" w14:textId="77777777" w:rsidR="00B673E9" w:rsidRDefault="00B673E9" w:rsidP="00650259">
      <w:pPr>
        <w:spacing w:after="0" w:line="240" w:lineRule="auto"/>
      </w:pPr>
      <w:r>
        <w:separator/>
      </w:r>
    </w:p>
  </w:endnote>
  <w:endnote w:type="continuationSeparator" w:id="0">
    <w:p w14:paraId="1BC525FD" w14:textId="77777777" w:rsidR="00B673E9" w:rsidRDefault="00B673E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4DA3E4-846A-4034-96F4-8109EE98717B}"/>
    <w:embedBold r:id="rId2" w:fontKey="{9D134529-0CCD-4364-B54F-3A103E9195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8911A21-881E-4B47-984E-AF57338D79BA}"/>
    <w:embedBold r:id="rId4" w:fontKey="{AD0D08E8-5E9B-4770-A519-AC132B8C1FA5}"/>
    <w:embedItalic r:id="rId5" w:fontKey="{505E5B43-35E3-4202-BA71-E016532E93B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87AD432-90B7-49BA-9ADF-D380D5D571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7E666" w14:textId="77777777" w:rsidR="00B673E9" w:rsidRDefault="00B673E9" w:rsidP="00650259">
      <w:pPr>
        <w:spacing w:after="0" w:line="240" w:lineRule="auto"/>
      </w:pPr>
      <w:r>
        <w:separator/>
      </w:r>
    </w:p>
  </w:footnote>
  <w:footnote w:type="continuationSeparator" w:id="0">
    <w:p w14:paraId="1B5E0FA6" w14:textId="77777777" w:rsidR="00B673E9" w:rsidRDefault="00B673E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224"/>
      <w:gridCol w:w="5406"/>
    </w:tblGrid>
    <w:tr w:rsidR="00713D1C" w:rsidRPr="00713D1C" w14:paraId="0DEAFB55" w14:textId="77777777" w:rsidTr="00367F37">
      <w:trPr>
        <w:trHeight w:val="892"/>
      </w:trPr>
      <w:tc>
        <w:tcPr>
          <w:tcW w:w="1224" w:type="dxa"/>
          <w:shd w:val="clear" w:color="auto" w:fill="731F1C" w:themeFill="accent5"/>
          <w:vAlign w:val="center"/>
        </w:tcPr>
        <w:p w14:paraId="4E5E926C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D51F3D6" wp14:editId="1159538A">
                <wp:extent cx="640080" cy="640080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7CBE1A8211D24BEC8C9C6A49E99D7356"/>
          </w:placeholder>
          <w:temporary/>
          <w:showingPlcHdr/>
          <w15:appearance w15:val="hidden"/>
        </w:sdtPr>
        <w:sdtEndPr/>
        <w:sdtContent>
          <w:tc>
            <w:tcPr>
              <w:tcW w:w="5406" w:type="dxa"/>
              <w:shd w:val="clear" w:color="auto" w:fill="731F1C" w:themeFill="accent5"/>
              <w:vAlign w:val="center"/>
            </w:tcPr>
            <w:p w14:paraId="1D241FF7" w14:textId="77777777" w:rsidR="00576892" w:rsidRPr="00732B16" w:rsidRDefault="00713D1C" w:rsidP="00732B16">
              <w:pPr>
                <w:pStyle w:val="Header"/>
              </w:pPr>
              <w:r w:rsidRPr="00732B16">
                <w:t>Reimbursement Form</w:t>
              </w:r>
            </w:p>
          </w:tc>
        </w:sdtContent>
      </w:sdt>
    </w:tr>
  </w:tbl>
  <w:p w14:paraId="0AB8B2FD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18084252">
    <w:abstractNumId w:val="11"/>
  </w:num>
  <w:num w:numId="2" w16cid:durableId="451485802">
    <w:abstractNumId w:val="7"/>
  </w:num>
  <w:num w:numId="3" w16cid:durableId="1861122186">
    <w:abstractNumId w:val="15"/>
  </w:num>
  <w:num w:numId="4" w16cid:durableId="1640184268">
    <w:abstractNumId w:val="12"/>
  </w:num>
  <w:num w:numId="5" w16cid:durableId="1900435443">
    <w:abstractNumId w:val="13"/>
  </w:num>
  <w:num w:numId="6" w16cid:durableId="556092949">
    <w:abstractNumId w:val="19"/>
  </w:num>
  <w:num w:numId="7" w16cid:durableId="12536232">
    <w:abstractNumId w:val="6"/>
  </w:num>
  <w:num w:numId="8" w16cid:durableId="841701634">
    <w:abstractNumId w:val="10"/>
  </w:num>
  <w:num w:numId="9" w16cid:durableId="1700428665">
    <w:abstractNumId w:val="17"/>
  </w:num>
  <w:num w:numId="10" w16cid:durableId="1340890234">
    <w:abstractNumId w:val="1"/>
  </w:num>
  <w:num w:numId="11" w16cid:durableId="899361076">
    <w:abstractNumId w:val="5"/>
  </w:num>
  <w:num w:numId="12" w16cid:durableId="1682078198">
    <w:abstractNumId w:val="0"/>
  </w:num>
  <w:num w:numId="13" w16cid:durableId="1358121028">
    <w:abstractNumId w:val="2"/>
  </w:num>
  <w:num w:numId="14" w16cid:durableId="2098941338">
    <w:abstractNumId w:val="9"/>
  </w:num>
  <w:num w:numId="15" w16cid:durableId="1026054430">
    <w:abstractNumId w:val="8"/>
  </w:num>
  <w:num w:numId="16" w16cid:durableId="554312433">
    <w:abstractNumId w:val="16"/>
  </w:num>
  <w:num w:numId="17" w16cid:durableId="2040743012">
    <w:abstractNumId w:val="3"/>
  </w:num>
  <w:num w:numId="18" w16cid:durableId="722753951">
    <w:abstractNumId w:val="21"/>
  </w:num>
  <w:num w:numId="19" w16cid:durableId="1874149281">
    <w:abstractNumId w:val="18"/>
  </w:num>
  <w:num w:numId="20" w16cid:durableId="1970159484">
    <w:abstractNumId w:val="14"/>
  </w:num>
  <w:num w:numId="21" w16cid:durableId="2082751021">
    <w:abstractNumId w:val="20"/>
  </w:num>
  <w:num w:numId="22" w16cid:durableId="166311909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49"/>
    <w:rsid w:val="00052382"/>
    <w:rsid w:val="0006568A"/>
    <w:rsid w:val="00076F0F"/>
    <w:rsid w:val="00084253"/>
    <w:rsid w:val="00097520"/>
    <w:rsid w:val="000D1F49"/>
    <w:rsid w:val="00124A74"/>
    <w:rsid w:val="00140939"/>
    <w:rsid w:val="001727CA"/>
    <w:rsid w:val="00290F5E"/>
    <w:rsid w:val="002C56E6"/>
    <w:rsid w:val="00335230"/>
    <w:rsid w:val="00361E11"/>
    <w:rsid w:val="00367F37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15068"/>
    <w:rsid w:val="0063739C"/>
    <w:rsid w:val="00650259"/>
    <w:rsid w:val="00651C81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673E9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EE4330"/>
    <w:rsid w:val="00F00606"/>
    <w:rsid w:val="00F01256"/>
    <w:rsid w:val="00F01435"/>
    <w:rsid w:val="00F213C0"/>
    <w:rsid w:val="00F44C49"/>
    <w:rsid w:val="00FB11E4"/>
    <w:rsid w:val="00FB39BE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327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ickens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A0D81206904D4F9DE4878CB8922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E7094-64C1-444C-8533-4835C7EEFA9B}"/>
      </w:docPartPr>
      <w:docPartBody>
        <w:p w:rsidR="00040CCF" w:rsidRDefault="005334D6">
          <w:pPr>
            <w:pStyle w:val="5DA0D81206904D4F9DE4878CB892225B"/>
          </w:pPr>
          <w:r w:rsidRPr="005D6CC7">
            <w:t>Fill out the form below completely.  All receipts should be attached to the form and emailed to</w:t>
          </w:r>
        </w:p>
      </w:docPartBody>
    </w:docPart>
    <w:docPart>
      <w:docPartPr>
        <w:name w:val="7CBE1A8211D24BEC8C9C6A49E99D7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03978-BD83-4592-BC69-FE82B7061B39}"/>
      </w:docPartPr>
      <w:docPartBody>
        <w:p w:rsidR="00040CCF" w:rsidRDefault="005334D6">
          <w:pPr>
            <w:pStyle w:val="7CBE1A8211D24BEC8C9C6A49E99D7356"/>
          </w:pPr>
          <w:r w:rsidRPr="00806FF3">
            <w:t>hansson@example.com</w:t>
          </w:r>
        </w:p>
      </w:docPartBody>
    </w:docPart>
    <w:docPart>
      <w:docPartPr>
        <w:name w:val="8A9C2682A3E74FD985951B12E218D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4E180-89A5-4031-8A2E-FDC8495B17A9}"/>
      </w:docPartPr>
      <w:docPartBody>
        <w:p w:rsidR="00040CCF" w:rsidRDefault="005334D6">
          <w:pPr>
            <w:pStyle w:val="8A9C2682A3E74FD985951B12E218D113"/>
          </w:pPr>
          <w:r w:rsidRPr="005D6CC7">
            <w:t>Date</w:t>
          </w:r>
        </w:p>
      </w:docPartBody>
    </w:docPart>
    <w:docPart>
      <w:docPartPr>
        <w:name w:val="77B38425DAE343EDAAF01C34E3038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C2810-48F1-4840-A34A-0D2B50F64C20}"/>
      </w:docPartPr>
      <w:docPartBody>
        <w:p w:rsidR="00040CCF" w:rsidRDefault="005334D6">
          <w:pPr>
            <w:pStyle w:val="77B38425DAE343EDAAF01C34E303824B"/>
          </w:pPr>
          <w:r w:rsidRPr="005D6CC7">
            <w:t>Submitted by</w:t>
          </w:r>
        </w:p>
      </w:docPartBody>
    </w:docPart>
    <w:docPart>
      <w:docPartPr>
        <w:name w:val="9669E1F1B0074EAA9AEF99A4A9F89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CB53C-DB93-467A-A64C-C49F84953E97}"/>
      </w:docPartPr>
      <w:docPartBody>
        <w:p w:rsidR="00040CCF" w:rsidRDefault="005334D6">
          <w:pPr>
            <w:pStyle w:val="9669E1F1B0074EAA9AEF99A4A9F89DD7"/>
          </w:pPr>
          <w:r w:rsidRPr="005D6CC7">
            <w:t>Amount</w:t>
          </w:r>
        </w:p>
      </w:docPartBody>
    </w:docPart>
    <w:docPart>
      <w:docPartPr>
        <w:name w:val="6CF82AE640BF4CB19F113AED98611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2A320-84FB-41DD-8974-153482EC1F4B}"/>
      </w:docPartPr>
      <w:docPartBody>
        <w:p w:rsidR="00040CCF" w:rsidRDefault="005334D6">
          <w:pPr>
            <w:pStyle w:val="6CF82AE640BF4CB19F113AED9861103C"/>
          </w:pPr>
          <w:r w:rsidRPr="00C72268">
            <w:t>Total</w:t>
          </w:r>
        </w:p>
      </w:docPartBody>
    </w:docPart>
    <w:docPart>
      <w:docPartPr>
        <w:name w:val="3D5F0FE2B7AE4FE8BB3BB110EC638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19AFF-B339-4353-8A5E-FB11B43AE055}"/>
      </w:docPartPr>
      <w:docPartBody>
        <w:p w:rsidR="00040CCF" w:rsidRDefault="005334D6">
          <w:pPr>
            <w:pStyle w:val="3D5F0FE2B7AE4FE8BB3BB110EC638E62"/>
          </w:pPr>
          <w:r w:rsidRPr="005D6CC7">
            <w:t>Treasurer Use Only</w:t>
          </w:r>
        </w:p>
      </w:docPartBody>
    </w:docPart>
    <w:docPart>
      <w:docPartPr>
        <w:name w:val="0A911EC0FCEC4BBA85BE02DBA6C84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F302A-B22F-4FD1-A64C-4633E2EC27E4}"/>
      </w:docPartPr>
      <w:docPartBody>
        <w:p w:rsidR="00040CCF" w:rsidRDefault="005334D6">
          <w:pPr>
            <w:pStyle w:val="0A911EC0FCEC4BBA85BE02DBA6C8444E"/>
          </w:pPr>
          <w:r w:rsidRPr="005D6CC7">
            <w:t>Check Number</w:t>
          </w:r>
        </w:p>
      </w:docPartBody>
    </w:docPart>
    <w:docPart>
      <w:docPartPr>
        <w:name w:val="E772C766A1CF46DF941DE6738F047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15ED1-2F24-425C-BE96-1DDF8C1B358B}"/>
      </w:docPartPr>
      <w:docPartBody>
        <w:p w:rsidR="00040CCF" w:rsidRDefault="005334D6">
          <w:pPr>
            <w:pStyle w:val="E772C766A1CF46DF941DE6738F0478F0"/>
          </w:pPr>
          <w:r w:rsidRPr="005D6CC7">
            <w:t>Amount</w:t>
          </w:r>
        </w:p>
      </w:docPartBody>
    </w:docPart>
    <w:docPart>
      <w:docPartPr>
        <w:name w:val="BDAC38DF3E4C424B8CCBEDEA039AC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3E2D5-6F06-4DB5-917E-07791EF14FCA}"/>
      </w:docPartPr>
      <w:docPartBody>
        <w:p w:rsidR="00040CCF" w:rsidRDefault="005334D6">
          <w:pPr>
            <w:pStyle w:val="BDAC38DF3E4C424B8CCBEDEA039AC8FD"/>
          </w:pPr>
          <w:r w:rsidRPr="005D6CC7">
            <w:t>Date</w:t>
          </w:r>
        </w:p>
      </w:docPartBody>
    </w:docPart>
    <w:docPart>
      <w:docPartPr>
        <w:name w:val="FE9DF80C39AF40D092A6A17B886B4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5B534-2F5C-4203-8DC0-221A83ACEA2E}"/>
      </w:docPartPr>
      <w:docPartBody>
        <w:p w:rsidR="00040CCF" w:rsidRDefault="005334D6">
          <w:pPr>
            <w:pStyle w:val="FE9DF80C39AF40D092A6A17B886B469C"/>
          </w:pPr>
          <w:r w:rsidRPr="005D6CC7">
            <w:t>Budget Category</w:t>
          </w:r>
        </w:p>
      </w:docPartBody>
    </w:docPart>
    <w:docPart>
      <w:docPartPr>
        <w:name w:val="12CB32C928654C54BEAE39B18E505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5DDD9-4D91-4D45-9DFC-9931143BECCC}"/>
      </w:docPartPr>
      <w:docPartBody>
        <w:p w:rsidR="00040CCF" w:rsidRDefault="00C22DE9" w:rsidP="00C22DE9">
          <w:pPr>
            <w:pStyle w:val="12CB32C928654C54BEAE39B18E5054F8"/>
          </w:pPr>
          <w:r w:rsidRPr="005D6CC7">
            <w:t>Send Check to (name)</w:t>
          </w:r>
        </w:p>
      </w:docPartBody>
    </w:docPart>
    <w:docPart>
      <w:docPartPr>
        <w:name w:val="7BA556027C164BA698054518AB30D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F1F3A-483F-42A7-9D79-F568C690F365}"/>
      </w:docPartPr>
      <w:docPartBody>
        <w:p w:rsidR="00040CCF" w:rsidRDefault="00C22DE9" w:rsidP="00C22DE9">
          <w:pPr>
            <w:pStyle w:val="7BA556027C164BA698054518AB30DD54"/>
          </w:pPr>
          <w:r w:rsidRPr="005D6CC7">
            <w:t>Address</w:t>
          </w:r>
        </w:p>
      </w:docPartBody>
    </w:docPart>
    <w:docPart>
      <w:docPartPr>
        <w:name w:val="DFB78BC40D5143D2A3E691A46D746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6F4A3-E1FF-4F7F-A9F1-E657DCACFBE7}"/>
      </w:docPartPr>
      <w:docPartBody>
        <w:p w:rsidR="00040CCF" w:rsidRDefault="00C22DE9" w:rsidP="00C22DE9">
          <w:pPr>
            <w:pStyle w:val="DFB78BC40D5143D2A3E691A46D7462A3"/>
          </w:pPr>
          <w:r w:rsidRPr="005D6CC7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DE9"/>
    <w:rsid w:val="00004972"/>
    <w:rsid w:val="00040CCF"/>
    <w:rsid w:val="004E74E3"/>
    <w:rsid w:val="005334D6"/>
    <w:rsid w:val="00C2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A0D81206904D4F9DE4878CB892225B">
    <w:name w:val="5DA0D81206904D4F9DE4878CB892225B"/>
  </w:style>
  <w:style w:type="paragraph" w:customStyle="1" w:styleId="7CBE1A8211D24BEC8C9C6A49E99D7356">
    <w:name w:val="7CBE1A8211D24BEC8C9C6A49E99D7356"/>
  </w:style>
  <w:style w:type="paragraph" w:customStyle="1" w:styleId="8A9C2682A3E74FD985951B12E218D113">
    <w:name w:val="8A9C2682A3E74FD985951B12E218D113"/>
  </w:style>
  <w:style w:type="paragraph" w:customStyle="1" w:styleId="77B38425DAE343EDAAF01C34E303824B">
    <w:name w:val="77B38425DAE343EDAAF01C34E303824B"/>
  </w:style>
  <w:style w:type="paragraph" w:customStyle="1" w:styleId="9669E1F1B0074EAA9AEF99A4A9F89DD7">
    <w:name w:val="9669E1F1B0074EAA9AEF99A4A9F89DD7"/>
  </w:style>
  <w:style w:type="paragraph" w:customStyle="1" w:styleId="6CF82AE640BF4CB19F113AED9861103C">
    <w:name w:val="6CF82AE640BF4CB19F113AED9861103C"/>
  </w:style>
  <w:style w:type="paragraph" w:customStyle="1" w:styleId="3D5F0FE2B7AE4FE8BB3BB110EC638E62">
    <w:name w:val="3D5F0FE2B7AE4FE8BB3BB110EC638E62"/>
  </w:style>
  <w:style w:type="paragraph" w:customStyle="1" w:styleId="0A911EC0FCEC4BBA85BE02DBA6C8444E">
    <w:name w:val="0A911EC0FCEC4BBA85BE02DBA6C8444E"/>
  </w:style>
  <w:style w:type="paragraph" w:customStyle="1" w:styleId="E772C766A1CF46DF941DE6738F0478F0">
    <w:name w:val="E772C766A1CF46DF941DE6738F0478F0"/>
  </w:style>
  <w:style w:type="paragraph" w:customStyle="1" w:styleId="BDAC38DF3E4C424B8CCBEDEA039AC8FD">
    <w:name w:val="BDAC38DF3E4C424B8CCBEDEA039AC8FD"/>
  </w:style>
  <w:style w:type="paragraph" w:customStyle="1" w:styleId="FE9DF80C39AF40D092A6A17B886B469C">
    <w:name w:val="FE9DF80C39AF40D092A6A17B886B469C"/>
  </w:style>
  <w:style w:type="paragraph" w:customStyle="1" w:styleId="12CB32C928654C54BEAE39B18E5054F8">
    <w:name w:val="12CB32C928654C54BEAE39B18E5054F8"/>
    <w:rsid w:val="00C22DE9"/>
  </w:style>
  <w:style w:type="paragraph" w:customStyle="1" w:styleId="7BA556027C164BA698054518AB30DD54">
    <w:name w:val="7BA556027C164BA698054518AB30DD54"/>
    <w:rsid w:val="00C22DE9"/>
  </w:style>
  <w:style w:type="paragraph" w:customStyle="1" w:styleId="DFB78BC40D5143D2A3E691A46D7462A3">
    <w:name w:val="DFB78BC40D5143D2A3E691A46D7462A3"/>
    <w:rsid w:val="00C22D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2022-06-14T13:53:00Z</dcterms:created>
  <dcterms:modified xsi:type="dcterms:W3CDTF">2022-06-14T13:53:00Z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